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sdt>
      <w:sdtPr>
        <w:rPr>
          <w:lang w:val="gl-ES"/>
        </w:rPr>
        <w:id w:val="-840320573"/>
        <w:docPartObj>
          <w:docPartGallery w:val="Cover Pages"/>
          <w:docPartUnique/>
        </w:docPartObj>
      </w:sdtPr>
      <w:sdtEndPr>
        <w:rPr>
          <w:lang w:val="gl-ES"/>
        </w:rPr>
      </w:sdtEndPr>
      <w:sdtContent>
        <w:p w:rsidRPr="0063727F" w:rsidR="006A1D08" w:rsidP="00B85AC5" w:rsidRDefault="006A1D08" w14:paraId="39E01033" w14:textId="77777777">
          <w:pPr>
            <w:rPr>
              <w:lang w:val="gl-ES"/>
            </w:rPr>
          </w:pPr>
        </w:p>
        <w:p w:rsidRPr="0063727F" w:rsidR="006A1D08" w:rsidP="00B85AC5" w:rsidRDefault="00DB2345" w14:paraId="63DA3C4F" w14:textId="77777777">
          <w:pPr>
            <w:spacing w:after="0" w:line="240" w:lineRule="auto"/>
            <w:rPr>
              <w:lang w:val="gl-ES"/>
            </w:rPr>
          </w:pPr>
          <w:r w:rsidRPr="00D03DA1">
            <w:rPr>
              <w:noProof/>
            </w:rPr>
            <mc:AlternateContent>
              <mc:Choice Requires="wps">
                <w:drawing>
                  <wp:anchor distT="0" distB="0" distL="182880" distR="182880" simplePos="0" relativeHeight="251660288" behindDoc="0" locked="0" layoutInCell="1" allowOverlap="1" wp14:anchorId="4928799B" wp14:editId="30CE05DA">
                    <wp:simplePos x="0" y="0"/>
                    <wp:positionH relativeFrom="margin">
                      <wp:posOffset>652780</wp:posOffset>
                    </wp:positionH>
                    <wp:positionV relativeFrom="page">
                      <wp:posOffset>2861310</wp:posOffset>
                    </wp:positionV>
                    <wp:extent cx="4686300" cy="6720840"/>
                    <wp:effectExtent l="0" t="0" r="10160" b="3810"/>
                    <wp:wrapSquare wrapText="bothSides"/>
                    <wp:docPr id="131" name="Caixa de texto 13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686300" cy="672084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6A1D08" w:rsidRDefault="00090DAF" w14:paraId="35D09CB1" w14:textId="77777777">
                                <w:pPr>
                                  <w:pStyle w:val="Sinespaciado"/>
                                  <w:spacing w:before="40" w:after="560" w:line="216" w:lineRule="auto"/>
                                  <w:rPr>
                                    <w:color w:val="5B9BD5" w:themeColor="accent1"/>
                                    <w:sz w:val="72"/>
                                    <w:szCs w:val="72"/>
                                  </w:rPr>
                                </w:pPr>
                                <w:sdt>
                                  <w:sdtPr>
                                    <w:rPr>
                                      <w:color w:val="5B9BD5" w:themeColor="accent1"/>
                                      <w:sz w:val="72"/>
                                      <w:szCs w:val="72"/>
                                    </w:rPr>
                                    <w:alias w:val="Título"/>
                                    <w:tag w:val=""/>
                                    <w:id w:val="151731938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611A66">
                                      <w:rPr>
                                        <w:color w:val="5B9BD5" w:themeColor="accent1"/>
                                        <w:sz w:val="72"/>
                                        <w:szCs w:val="72"/>
                                      </w:rPr>
                                      <w:t>Título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caps/>
                                    <w:color w:val="1F3864" w:themeColor="accent5" w:themeShade="80"/>
                                    <w:sz w:val="40"/>
                                    <w:szCs w:val="40"/>
                                  </w:rPr>
                                  <w:alias w:val="Subtítulo"/>
                                  <w:tag w:val=""/>
                                  <w:id w:val="-2090151685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:rsidRPr="0012371A" w:rsidR="006A1D08" w:rsidRDefault="00611A66" w14:paraId="1F17F72A" w14:textId="77777777">
                                    <w:pPr>
                                      <w:pStyle w:val="Sinespaciado"/>
                                      <w:spacing w:before="40" w:after="40"/>
                                      <w:rPr>
                                        <w:caps/>
                                        <w:color w:val="1F3864" w:themeColor="accent5" w:themeShade="80"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caps/>
                                        <w:color w:val="1F3864" w:themeColor="accent5" w:themeShade="80"/>
                                        <w:sz w:val="40"/>
                                        <w:szCs w:val="40"/>
                                      </w:rPr>
                                      <w:t>Subtítulo</w:t>
                                    </w:r>
                                  </w:p>
                                </w:sdtContent>
                              </w:sdt>
                              <w:p w:rsidR="006A1D08" w:rsidRDefault="006A1D08" w14:paraId="7571B6F5" w14:textId="77777777">
                                <w:pPr>
                                  <w:pStyle w:val="Sinespaciado"/>
                                  <w:spacing w:before="80" w:after="40"/>
                                  <w:rPr>
                                    <w:caps/>
                                    <w:color w:val="4472C4" w:themeColor="accent5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79000</wp14:pctWidth>
                    </wp14:sizeRelH>
                    <wp14:sizeRelV relativeFrom="page">
                      <wp14:pctHeight>35000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 w14:anchorId="4928799B">
                    <v:stroke joinstyle="miter"/>
                    <v:path gradientshapeok="t" o:connecttype="rect"/>
                  </v:shapetype>
                  <v:shape id="Caixa de texto 131" style="position:absolute;left:0;text-align:left;margin-left:51.4pt;margin-top:225.3pt;width:369pt;height:529.2pt;z-index:251660288;visibility:visible;mso-wrap-style:square;mso-width-percent:790;mso-height-percent:350;mso-wrap-distance-left:14.4pt;mso-wrap-distance-top:0;mso-wrap-distance-right:14.4pt;mso-wrap-distance-bottom:0;mso-position-horizontal:absolute;mso-position-horizontal-relative:margin;mso-position-vertical:absolute;mso-position-vertical-relative:page;mso-width-percent:790;mso-height-percent:350;mso-width-relative:margin;mso-height-relative:page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">
                    <v:textbox style="mso-fit-shape-to-text:t" inset="0,0,0,0">
                      <w:txbxContent>
                        <w:p w:rsidR="006A1D08" w:rsidRDefault="00000000" w14:paraId="35D09CB1" w14:textId="77777777">
                          <w:pPr>
                            <w:pStyle w:val="Sinespaciado"/>
                            <w:spacing w:before="40" w:after="560" w:line="216" w:lineRule="auto"/>
                            <w:rPr>
                              <w:color w:val="5B9BD5" w:themeColor="accent1"/>
                              <w:sz w:val="72"/>
                              <w:szCs w:val="72"/>
                            </w:rPr>
                          </w:pPr>
                          <w:sdt>
                            <w:sdtPr>
                              <w:rPr>
                                <w:color w:val="5B9BD5" w:themeColor="accent1"/>
                                <w:sz w:val="72"/>
                                <w:szCs w:val="72"/>
                              </w:rPr>
                              <w:alias w:val="Título"/>
                              <w:tag w:val=""/>
                              <w:id w:val="151731938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611A66">
                                <w:rPr>
                                  <w:color w:val="5B9BD5" w:themeColor="accent1"/>
                                  <w:sz w:val="72"/>
                                  <w:szCs w:val="72"/>
                                </w:rPr>
                                <w:t>Título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caps/>
                              <w:color w:val="1F3864" w:themeColor="accent5" w:themeShade="80"/>
                              <w:sz w:val="40"/>
                              <w:szCs w:val="40"/>
                            </w:rPr>
                            <w:alias w:val="Subtítulo"/>
                            <w:tag w:val=""/>
                            <w:id w:val="-2090151685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Content>
                            <w:p w:rsidRPr="0012371A" w:rsidR="006A1D08" w:rsidRDefault="00611A66" w14:paraId="1F17F72A" w14:textId="77777777">
                              <w:pPr>
                                <w:pStyle w:val="Sinespaciado"/>
                                <w:spacing w:before="40" w:after="40"/>
                                <w:rPr>
                                  <w:caps/>
                                  <w:color w:val="1F3864" w:themeColor="accent5" w:themeShade="80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caps/>
                                  <w:color w:val="1F3864" w:themeColor="accent5" w:themeShade="80"/>
                                  <w:sz w:val="40"/>
                                  <w:szCs w:val="40"/>
                                </w:rPr>
                                <w:t>Subtítulo</w:t>
                              </w:r>
                            </w:p>
                          </w:sdtContent>
                        </w:sdt>
                        <w:p w:rsidR="006A1D08" w:rsidRDefault="006A1D08" w14:paraId="7571B6F5" w14:textId="77777777">
                          <w:pPr>
                            <w:pStyle w:val="Sinespaciado"/>
                            <w:spacing w:before="80" w:after="40"/>
                            <w:rPr>
                              <w:caps/>
                              <w:color w:val="4472C4" w:themeColor="accent5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  <w:r w:rsidR="00AC1FEC">
            <w:rPr>
              <w:noProof/>
              <w:lang w:eastAsia="es-ES"/>
            </w:rPr>
            <w:drawing>
              <wp:anchor distT="0" distB="0" distL="114300" distR="114300" simplePos="0" relativeHeight="251661312" behindDoc="1" locked="0" layoutInCell="1" allowOverlap="1" wp14:anchorId="6AC34E2A" wp14:editId="619A9685">
                <wp:simplePos x="0" y="0"/>
                <wp:positionH relativeFrom="column">
                  <wp:posOffset>1094740</wp:posOffset>
                </wp:positionH>
                <wp:positionV relativeFrom="paragraph">
                  <wp:posOffset>4838276</wp:posOffset>
                </wp:positionV>
                <wp:extent cx="2912110" cy="2231390"/>
                <wp:effectExtent l="0" t="0" r="2540" b="0"/>
                <wp:wrapTight wrapText="bothSides">
                  <wp:wrapPolygon edited="0">
                    <wp:start x="0" y="0"/>
                    <wp:lineTo x="0" y="21391"/>
                    <wp:lineTo x="21478" y="21391"/>
                    <wp:lineTo x="21478" y="0"/>
                    <wp:lineTo x="0" y="0"/>
                  </wp:wrapPolygon>
                </wp:wrapTight>
                <wp:docPr id="4" name="Imax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12110" cy="2231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727EE7" w:rsidR="006A1D08">
            <w:rPr>
              <w:noProof/>
            </w:rPr>
            <mc:AlternateContent xmlns:mc="http://schemas.openxmlformats.org/markup-compatibility/2006">
              <mc:Choice Requires="wps">
                <w:drawing xmlns:w="http://schemas.openxmlformats.org/wordprocessingml/2006/main">
                  <wp:anchor xmlns:wp14="http://schemas.microsoft.com/office/word/2010/wordprocessingDrawing" xmlns:wp="http://schemas.openxmlformats.org/drawingml/2006/wordprocessingDrawing" distT="0" distB="0" distL="114300" distR="114300" simplePos="0" relativeHeight="251659264" behindDoc="0" locked="0" layoutInCell="1" allowOverlap="1" wp14:anchorId="028D506D" wp14:editId="02530C7D">
                    <wp:simplePos x="0" y="0"/>
                    <wp:positionH relativeFrom="margin">
                      <wp:align>right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245745</wp:posOffset>
                        </wp:positionV>
                      </mc:Fallback>
                    </mc:AlternateContent>
                    <wp:extent cx="594360" cy="987552"/>
                    <wp:effectExtent l="0" t="0" r="0" b="5080"/>
                    <wp:wrapNone/>
                    <wp:docPr id="132" name="Rectángulo 13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 xmlns:wps="http://schemas.microsoft.com/office/word/2010/wordprocessingShape"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594360" cy="987552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alias w:val="Ano"/>
                                  <w:tag w:val=""/>
                                  <w:id w:val="-785116381"/>
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<w:date w:fullDate="2020-04-21T00:00:00Z">
                                    <w:dateFormat w:val="yyyy"/>
                                    <w:lid w:val="gl-ES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xmlns:w14="http://schemas.microsoft.com/office/word/2010/wordml" w:rsidRPr="005C391A" w:rsidR="006A1D08" w:rsidRDefault="00E95F7A" w14:paraId="5155DF9A" w14:textId="77777777">
                                    <w:pPr>
                                      <w:pStyle w:val="Sinespaciado"/>
                                      <w:jc w:val="right"/>
                                      <w:rPr>
                                        <w:b/>
                                        <w:bCs/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  <w:t>2020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45720" tIns="45720" rIns="4572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7600</wp14:pctWidth>
                    </wp14:sizeRelH>
                    <wp14:sizeRelV relativeFrom="page">
                      <wp14:pctHeight>9800</wp14:pctHeight>
                    </wp14:sizeRelV>
                  </wp:anchor>
                </w:drawing>
              </mc:Choice>
              <mc:Fallback>
                <w:pict xmlns:w="http://schemas.openxmlformats.org/wordprocessingml/2006/main">
                  <v:rect xmlns:w14="http://schemas.microsoft.com/office/word/2010/wordml" xmlns:o="urn:schemas-microsoft-com:office:office" xmlns:v="urn:schemas-microsoft-com:vml" id="Rectángulo 132" style="position:absolute;left:0;text-align:left;margin-left:-4.4pt;margin-top:0;width:46.8pt;height:77.75pt;z-index:251659264;visibility:visible;mso-wrap-style:square;mso-width-percent:76;mso-height-percent:98;mso-top-percent:23;mso-wrap-distance-left:9pt;mso-wrap-distance-top:0;mso-wrap-distance-right:9pt;mso-wrap-distance-bottom:0;mso-position-horizontal:right;mso-position-horizontal-relative:margin;mso-position-vertical-relative:page;mso-width-percent:76;mso-height-percent:98;mso-top-percent:23;mso-width-relative:page;mso-height-relative:page;v-text-anchor:bottom" o:spid="_x0000_s1027" fillcolor="#5b9bd5 [3204]" stroked="f" strokeweight="1pt" w14:anchorId="028D506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">
                    <o:lock v:ext="edit" aspectratio="t"/>
                    <v:textbox inset="3.6pt,,3.6pt">
                      <w:txbxContent>
                        <w:sdt>
                          <w:sdtPr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alias w:val="Ano"/>
                            <w:tag w:val=""/>
                            <w:id w:val="-785116381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 w:fullDate="2020-04-21T00:00:00Z">
                              <w:dateFormat w:val="yyyy"/>
                              <w:lid w:val="gl-ES"/>
                              <w:storeMappedDataAs w:val="dateTime"/>
                              <w:calendar w:val="gregorian"/>
                            </w:date>
                          </w:sdtPr>
                          <w:sdtContent>
                            <w:p w:rsidRPr="005C391A" w:rsidR="006A1D08" w:rsidRDefault="00E95F7A" w14:paraId="5155DF9A" w14:textId="77777777">
                              <w:pPr>
                                <w:pStyle w:val="Sinespaciado"/>
                                <w:jc w:val="right"/>
                                <w:rPr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t>2020</w:t>
                              </w:r>
                            </w:p>
                          </w:sdtContent>
                        </w:sdt>
                      </w:txbxContent>
                    </v:textbox>
                    <w10:wrap xmlns:w10="urn:schemas-microsoft-com:office:word" anchorx="margin" anchory="page"/>
                  </v:rect>
                </w:pict>
              </mc:Fallback>
            </mc:AlternateContent>
          </w:r>
          <w:r w:rsidRPr="0063727F" w:rsidR="006A1D08">
            <w:rPr>
              <w:lang w:val="gl-ES"/>
            </w:rPr>
            <w:br w:type="page"/>
          </w:r>
        </w:p>
      </w:sdtContent>
    </w:sdt>
    <w:p w:rsidR="00E5351E" w:rsidP="00E5351E" w:rsidRDefault="00E5351E" w14:paraId="46487CFD" w14:textId="77777777">
      <w:pPr>
        <w:rPr>
          <w:lang w:val="gl-ES"/>
        </w:rPr>
      </w:pPr>
    </w:p>
    <w:p w:rsidR="00E5351E" w:rsidP="00E5351E" w:rsidRDefault="00E5351E" w14:paraId="65EFCB07" w14:textId="77777777">
      <w:pPr>
        <w:rPr>
          <w:lang w:val="gl-ES"/>
        </w:rPr>
      </w:pPr>
    </w:p>
    <w:p w:rsidR="00BB0FE4" w:rsidP="00B85AC5" w:rsidRDefault="005C391A" w14:paraId="3B4CB292" w14:textId="77777777">
      <w:pPr>
        <w:pStyle w:val="Ttulo1"/>
        <w:rPr>
          <w:lang w:val="gl-ES"/>
        </w:rPr>
      </w:pPr>
      <w:bookmarkStart w:name="_Toc37954422" w:id="0"/>
      <w:bookmarkStart w:name="_Toc38388286" w:id="1"/>
      <w:r w:rsidRPr="0063727F">
        <w:rPr>
          <w:lang w:val="gl-ES"/>
        </w:rPr>
        <w:t>Introdució</w:t>
      </w:r>
      <w:r w:rsidRPr="0063727F" w:rsidR="0063727F">
        <w:rPr>
          <w:lang w:val="gl-ES"/>
        </w:rPr>
        <w:t>n</w:t>
      </w:r>
      <w:bookmarkEnd w:id="0"/>
      <w:bookmarkEnd w:id="1"/>
      <w:r w:rsidRPr="0063727F" w:rsidR="0063727F">
        <w:rPr>
          <w:lang w:val="gl-ES"/>
        </w:rPr>
        <w:t xml:space="preserve"> </w:t>
      </w:r>
    </w:p>
    <w:p w:rsidRPr="00CB2913" w:rsidR="00CB2913" w:rsidP="00CB2913" w:rsidRDefault="00CB2913" w14:paraId="086B5B84" w14:textId="77777777">
      <w:pPr>
        <w:rPr>
          <w:lang w:val="gl-ES"/>
        </w:rPr>
      </w:pPr>
    </w:p>
    <w:p w:rsidR="00FA0ADB" w:rsidP="00916524" w:rsidRDefault="00FA0ADB" w14:paraId="19A28D94" w14:textId="77777777">
      <w:pPr>
        <w:pStyle w:val="Sinespaciado"/>
        <w:ind w:firstLine="708"/>
        <w:rPr>
          <w:b/>
          <w:bCs/>
          <w:sz w:val="20"/>
          <w:szCs w:val="20"/>
        </w:rPr>
      </w:pPr>
    </w:p>
    <w:p w:rsidR="00FA0ADB" w:rsidRDefault="00FA0ADB" w14:paraId="0C1E2A34" w14:textId="77777777">
      <w:pPr>
        <w:spacing w:after="0" w:line="240" w:lineRule="auto"/>
        <w:jc w:val="left"/>
      </w:pPr>
      <w:r>
        <w:br w:type="page"/>
      </w:r>
    </w:p>
    <w:sdt>
      <w:sdtPr>
        <w:rPr>
          <w:rFonts w:ascii="Calibri" w:hAnsi="Calibri" w:eastAsia="Calibri" w:cs="Times New Roman"/>
          <w:color w:val="auto"/>
          <w:sz w:val="22"/>
          <w:szCs w:val="22"/>
          <w:lang w:val="es-ES" w:eastAsia="en-US"/>
        </w:rPr>
        <w:id w:val="746151408"/>
        <w:docPartObj>
          <w:docPartGallery w:val="Table of Contents"/>
          <w:docPartUnique/>
        </w:docPartObj>
      </w:sdtPr>
      <w:sdtEndPr>
        <w:rPr>
          <w:rFonts w:ascii="Calibri" w:hAnsi="Calibri" w:eastAsia="Calibri" w:cs="Times New Roman"/>
          <w:b w:val="1"/>
          <w:bCs w:val="1"/>
          <w:color w:val="auto"/>
          <w:sz w:val="22"/>
          <w:szCs w:val="22"/>
          <w:lang w:val="es-ES" w:eastAsia="en-US"/>
        </w:rPr>
      </w:sdtEndPr>
      <w:sdtContent>
        <w:p w:rsidR="004957F3" w:rsidRDefault="004957F3" w14:paraId="7C45D2A5" w14:textId="77777777">
          <w:pPr>
            <w:pStyle w:val="TtuloTDC"/>
          </w:pPr>
          <w:r>
            <w:t>Contidos</w:t>
          </w:r>
        </w:p>
        <w:p w:rsidR="004A1A58" w:rsidRDefault="004957F3" w14:paraId="1DAF0844" w14:textId="77777777">
          <w:pPr>
            <w:pStyle w:val="TDC1"/>
            <w:tabs>
              <w:tab w:val="right" w:leader="dot" w:pos="8494"/>
            </w:tabs>
            <w:rPr>
              <w:rFonts w:asciiTheme="minorHAnsi" w:hAnsiTheme="minorHAnsi" w:eastAsiaTheme="minorEastAsia" w:cstheme="minorBidi"/>
              <w:noProof/>
              <w:lang w:val="gl-ES" w:eastAsia="gl-ES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history="1" w:anchor="_Toc38388286">
            <w:r w:rsidRPr="00364982" w:rsidR="004A1A58">
              <w:rPr>
                <w:rStyle w:val="Hipervnculo"/>
                <w:noProof/>
                <w:lang w:val="gl-ES"/>
              </w:rPr>
              <w:t>Introdución</w:t>
            </w:r>
            <w:r w:rsidR="004A1A58">
              <w:rPr>
                <w:noProof/>
                <w:webHidden/>
              </w:rPr>
              <w:tab/>
            </w:r>
            <w:r w:rsidR="004A1A58">
              <w:rPr>
                <w:noProof/>
                <w:webHidden/>
              </w:rPr>
              <w:fldChar w:fldCharType="begin"/>
            </w:r>
            <w:r w:rsidR="004A1A58">
              <w:rPr>
                <w:noProof/>
                <w:webHidden/>
              </w:rPr>
              <w:instrText xml:space="preserve"> PAGEREF _Toc38388286 \h </w:instrText>
            </w:r>
            <w:r w:rsidR="004A1A58">
              <w:rPr>
                <w:noProof/>
                <w:webHidden/>
              </w:rPr>
            </w:r>
            <w:r w:rsidR="004A1A58">
              <w:rPr>
                <w:noProof/>
                <w:webHidden/>
              </w:rPr>
              <w:fldChar w:fldCharType="separate"/>
            </w:r>
            <w:r w:rsidR="004A1A58">
              <w:rPr>
                <w:noProof/>
                <w:webHidden/>
              </w:rPr>
              <w:t>2</w:t>
            </w:r>
            <w:r w:rsidR="004A1A58">
              <w:rPr>
                <w:noProof/>
                <w:webHidden/>
              </w:rPr>
              <w:fldChar w:fldCharType="end"/>
            </w:r>
          </w:hyperlink>
        </w:p>
        <w:p w:rsidR="004957F3" w:rsidRDefault="004957F3" w14:paraId="5EDCEA26" w14:textId="77777777">
          <w:r>
            <w:rPr>
              <w:b/>
              <w:bCs/>
            </w:rPr>
            <w:fldChar w:fldCharType="end"/>
          </w:r>
        </w:p>
      </w:sdtContent>
    </w:sdt>
    <w:p w:rsidRPr="00FA0ADB" w:rsidR="00FA0ADB" w:rsidP="00FA0ADB" w:rsidRDefault="00FA0ADB" w14:paraId="5C0F9EA7" w14:textId="77777777"/>
    <w:p w:rsidRPr="0063727F" w:rsidR="0063727F" w:rsidP="00E5351E" w:rsidRDefault="00E5351E" w14:paraId="5E464741" w14:textId="77777777">
      <w:pPr>
        <w:spacing w:after="0" w:line="240" w:lineRule="auto"/>
        <w:jc w:val="left"/>
        <w:rPr>
          <w:lang w:val="gl-ES"/>
        </w:rPr>
      </w:pPr>
      <w:r>
        <w:rPr>
          <w:lang w:val="gl-ES"/>
        </w:rPr>
        <w:br w:type="page"/>
      </w:r>
    </w:p>
    <w:sectPr w:rsidRPr="0063727F" w:rsidR="0063727F" w:rsidSect="00E5351E">
      <w:headerReference w:type="even" r:id="rId10"/>
      <w:headerReference w:type="default" r:id="rId11"/>
      <w:footerReference w:type="default" r:id="rId12"/>
      <w:headerReference w:type="first" r:id="rId13"/>
      <w:pgSz w:w="11906" w:h="16838" w:orient="portrait"/>
      <w:pgMar w:top="1627" w:right="1701" w:bottom="1417" w:left="1701" w:header="284" w:footer="136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2551CA" w:rsidP="00BB0FE4" w:rsidRDefault="002551CA" w14:paraId="3A11EF44" w14:textId="77777777">
      <w:pPr>
        <w:spacing w:after="0" w:line="240" w:lineRule="auto"/>
      </w:pPr>
      <w:r>
        <w:separator/>
      </w:r>
    </w:p>
  </w:endnote>
  <w:endnote w:type="continuationSeparator" w:id="0">
    <w:p w:rsidR="002551CA" w:rsidP="00BB0FE4" w:rsidRDefault="002551CA" w14:paraId="00C3DA5E" w14:textId="77777777">
      <w:pPr>
        <w:spacing w:after="0" w:line="240" w:lineRule="auto"/>
      </w:pPr>
      <w:r>
        <w:continuationSeparator/>
      </w:r>
    </w:p>
  </w:endnote>
  <w:endnote w:type="continuationNotice" w:id="1">
    <w:p w:rsidR="002551CA" w:rsidRDefault="002551CA" w14:paraId="44AA8398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439EC" w:rsidP="00EA09DE" w:rsidRDefault="00E95F7A" w14:paraId="77E50853" w14:textId="1A3626A2">
    <w:pPr>
      <w:pStyle w:val="Piedepgina"/>
      <w:jc w:val="left"/>
      <w:rPr>
        <w:b/>
        <w:bCs/>
        <w:color w:val="00B0F0"/>
        <w:sz w:val="24"/>
        <w:szCs w:val="24"/>
        <w:lang w:val="gl-ES"/>
      </w:rPr>
    </w:pPr>
    <w:r>
      <w:rPr>
        <w:b/>
        <w:bCs/>
        <w:color w:val="00B0F0"/>
        <w:sz w:val="24"/>
        <w:szCs w:val="24"/>
        <w:lang w:val="gl-ES"/>
      </w:rPr>
      <w:fldChar w:fldCharType="begin"/>
    </w:r>
    <w:r>
      <w:rPr>
        <w:b/>
        <w:bCs/>
        <w:color w:val="00B0F0"/>
        <w:sz w:val="24"/>
        <w:szCs w:val="24"/>
        <w:lang w:val="gl-ES"/>
      </w:rPr>
      <w:instrText xml:space="preserve"> TITLE  \* FirstCap  \* MERGEFORMAT </w:instrText>
    </w:r>
    <w:r>
      <w:rPr>
        <w:b/>
        <w:bCs/>
        <w:color w:val="00B0F0"/>
        <w:sz w:val="24"/>
        <w:szCs w:val="24"/>
        <w:lang w:val="gl-ES"/>
      </w:rPr>
      <w:fldChar w:fldCharType="separate"/>
    </w:r>
    <w:r w:rsidR="00534F4B">
      <w:rPr>
        <w:b/>
        <w:bCs/>
        <w:color w:val="00B0F0"/>
        <w:sz w:val="24"/>
        <w:szCs w:val="24"/>
        <w:lang w:val="gl-ES"/>
      </w:rPr>
      <w:t>Título</w:t>
    </w:r>
    <w:r>
      <w:rPr>
        <w:b/>
        <w:bCs/>
        <w:color w:val="00B0F0"/>
        <w:sz w:val="24"/>
        <w:szCs w:val="24"/>
        <w:lang w:val="gl-ES"/>
      </w:rPr>
      <w:fldChar w:fldCharType="end"/>
    </w:r>
  </w:p>
  <w:p w:rsidRPr="00F91FAD" w:rsidR="00C93357" w:rsidP="00EA09DE" w:rsidRDefault="00BC53F0" w14:paraId="287D5642" w14:textId="05508E2B">
    <w:pPr>
      <w:pStyle w:val="Piedepgina"/>
      <w:jc w:val="left"/>
      <w:rPr>
        <w:b/>
        <w:bCs/>
        <w:color w:val="1F3864" w:themeColor="accent5" w:themeShade="80"/>
        <w:sz w:val="20"/>
        <w:szCs w:val="20"/>
        <w:lang w:val="gl-ES"/>
      </w:rPr>
    </w:pPr>
    <w:r>
      <w:rPr>
        <w:b/>
        <w:bCs/>
        <w:color w:val="1F3864" w:themeColor="accent5" w:themeShade="80"/>
        <w:sz w:val="20"/>
        <w:szCs w:val="20"/>
        <w:lang w:val="gl-ES"/>
      </w:rPr>
      <w:fldChar w:fldCharType="begin"/>
    </w:r>
    <w:r>
      <w:rPr>
        <w:b/>
        <w:bCs/>
        <w:color w:val="1F3864" w:themeColor="accent5" w:themeShade="80"/>
        <w:sz w:val="20"/>
        <w:szCs w:val="20"/>
        <w:lang w:val="gl-ES"/>
      </w:rPr>
      <w:instrText xml:space="preserve"> SUBJECT  \* Upper  \* MERGEFORMAT </w:instrText>
    </w:r>
    <w:r>
      <w:rPr>
        <w:b/>
        <w:bCs/>
        <w:color w:val="1F3864" w:themeColor="accent5" w:themeShade="80"/>
        <w:sz w:val="20"/>
        <w:szCs w:val="20"/>
        <w:lang w:val="gl-ES"/>
      </w:rPr>
      <w:fldChar w:fldCharType="separate"/>
    </w:r>
    <w:r w:rsidR="00534F4B">
      <w:rPr>
        <w:b/>
        <w:bCs/>
        <w:color w:val="1F3864" w:themeColor="accent5" w:themeShade="80"/>
        <w:sz w:val="20"/>
        <w:szCs w:val="20"/>
        <w:lang w:val="gl-ES"/>
      </w:rPr>
      <w:t>SUBTÍTULO</w:t>
    </w:r>
    <w:r>
      <w:rPr>
        <w:b/>
        <w:bCs/>
        <w:color w:val="1F3864" w:themeColor="accent5" w:themeShade="80"/>
        <w:sz w:val="20"/>
        <w:szCs w:val="20"/>
        <w:lang w:val="gl-ES"/>
      </w:rPr>
      <w:fldChar w:fldCharType="end"/>
    </w:r>
  </w:p>
  <w:p w:rsidRPr="0017675D" w:rsidR="00BB0FE4" w:rsidP="00C93357" w:rsidRDefault="0017675D" w14:paraId="6B62F06D" w14:textId="77777777">
    <w:pPr>
      <w:pStyle w:val="Piedepgina"/>
      <w:jc w:val="right"/>
      <w:rPr>
        <w:b/>
        <w:bCs/>
        <w:color w:val="1F4E79" w:themeColor="accent1" w:themeShade="80"/>
        <w:lang w:val="gl-ES"/>
      </w:rPr>
    </w:pPr>
    <w:r w:rsidRPr="0017675D">
      <w:rPr>
        <w:color w:val="1F4E79" w:themeColor="accent1" w:themeShade="80"/>
        <w:sz w:val="20"/>
        <w:szCs w:val="20"/>
        <w:lang w:val="gl-ES"/>
      </w:rPr>
      <w:t xml:space="preserve">Páxina </w:t>
    </w:r>
    <w:r w:rsidRPr="0017675D" w:rsidR="007418AF">
      <w:rPr>
        <w:color w:val="1F4E79" w:themeColor="accent1" w:themeShade="80"/>
        <w:sz w:val="20"/>
        <w:szCs w:val="20"/>
        <w:lang w:val="gl-ES"/>
      </w:rPr>
      <w:fldChar w:fldCharType="begin"/>
    </w:r>
    <w:r w:rsidRPr="0017675D" w:rsidR="007418AF">
      <w:rPr>
        <w:color w:val="1F4E79" w:themeColor="accent1" w:themeShade="80"/>
        <w:sz w:val="20"/>
        <w:szCs w:val="20"/>
        <w:lang w:val="gl-ES"/>
      </w:rPr>
      <w:instrText xml:space="preserve"> PAGE   \* MERGEFORMAT </w:instrText>
    </w:r>
    <w:r w:rsidRPr="0017675D" w:rsidR="007418AF">
      <w:rPr>
        <w:color w:val="1F4E79" w:themeColor="accent1" w:themeShade="80"/>
        <w:sz w:val="20"/>
        <w:szCs w:val="20"/>
        <w:lang w:val="gl-ES"/>
      </w:rPr>
      <w:fldChar w:fldCharType="separate"/>
    </w:r>
    <w:r w:rsidR="003D268F">
      <w:rPr>
        <w:noProof/>
        <w:color w:val="1F4E79" w:themeColor="accent1" w:themeShade="80"/>
        <w:sz w:val="20"/>
        <w:szCs w:val="20"/>
        <w:lang w:val="gl-ES"/>
      </w:rPr>
      <w:t>11</w:t>
    </w:r>
    <w:r w:rsidRPr="0017675D" w:rsidR="007418AF">
      <w:rPr>
        <w:color w:val="1F4E79" w:themeColor="accent1" w:themeShade="80"/>
        <w:sz w:val="20"/>
        <w:szCs w:val="20"/>
        <w:lang w:val="gl-ES"/>
      </w:rPr>
      <w:fldChar w:fldCharType="end"/>
    </w:r>
  </w:p>
  <w:p w:rsidR="00BB0FE4" w:rsidRDefault="00BB0FE4" w14:paraId="4DAE6641" w14:textId="7777777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2551CA" w:rsidP="00BB0FE4" w:rsidRDefault="002551CA" w14:paraId="0257638E" w14:textId="77777777">
      <w:pPr>
        <w:spacing w:after="0" w:line="240" w:lineRule="auto"/>
      </w:pPr>
      <w:r>
        <w:separator/>
      </w:r>
    </w:p>
  </w:footnote>
  <w:footnote w:type="continuationSeparator" w:id="0">
    <w:p w:rsidR="002551CA" w:rsidP="00BB0FE4" w:rsidRDefault="002551CA" w14:paraId="390125A0" w14:textId="77777777">
      <w:pPr>
        <w:spacing w:after="0" w:line="240" w:lineRule="auto"/>
      </w:pPr>
      <w:r>
        <w:continuationSeparator/>
      </w:r>
    </w:p>
  </w:footnote>
  <w:footnote w:type="continuationNotice" w:id="1">
    <w:p w:rsidR="002551CA" w:rsidRDefault="002551CA" w14:paraId="2443C798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B0FE4" w:rsidRDefault="00090DAF" w14:paraId="6621FD36" w14:textId="77777777">
    <w:pPr>
      <w:pStyle w:val="Encabezado"/>
    </w:pPr>
    <w:r>
      <w:rPr>
        <w:noProof/>
        <w:lang w:eastAsia="es-ES"/>
      </w:rPr>
      <w:pict w14:anchorId="6D9C06EA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16167617" style="position:absolute;left:0;text-align:left;margin-left:0;margin-top:0;width:595.2pt;height:841.9pt;z-index:-251658752;mso-position-horizontal:center;mso-position-horizontal-relative:margin;mso-position-vertical:center;mso-position-vertical-relative:margin" o:spid="_x0000_s1026" o:allowincell="f" type="#_x0000_t75">
          <v:imagedata o:title="a4_v01-01" r:id="rId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BB0FE4" w:rsidP="0009449C" w:rsidRDefault="00D30718" w14:paraId="1AC4777C" w14:textId="77777777">
    <w:pPr>
      <w:pStyle w:val="Encabezado"/>
      <w:ind w:left="-1276"/>
    </w:pPr>
    <w:r w:rsidRPr="00D03DA1">
      <w:rPr>
        <w:noProof/>
      </w:rPr>
      <w:drawing>
        <wp:inline distT="0" distB="0" distL="0" distR="0" wp14:anchorId="15C22E0E" wp14:editId="556D8A0E">
          <wp:extent cx="3657600" cy="1723390"/>
          <wp:effectExtent l="0" t="0" r="0" b="0"/>
          <wp:docPr id="2" name="Imaxe 2" descr="logotipo_we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ipo_we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0" cy="1723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90DAF">
      <w:rPr>
        <w:noProof/>
        <w:lang w:eastAsia="es-ES"/>
      </w:rPr>
      <w:pict w14:anchorId="6656130D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16167618" style="position:absolute;left:0;text-align:left;margin-left:-100.9pt;margin-top:-168.85pt;width:611.55pt;height:865.05pt;z-index:-251657728;mso-position-horizontal-relative:margin;mso-position-vertical-relative:margin" o:spid="_x0000_s1027" o:allowincell="f" type="#_x0000_t75">
          <v:imagedata o:title="a4_v01-01" r:id="rId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B0FE4" w:rsidRDefault="00090DAF" w14:paraId="27D08F9B" w14:textId="77777777">
    <w:pPr>
      <w:pStyle w:val="Encabezado"/>
    </w:pPr>
    <w:r>
      <w:rPr>
        <w:noProof/>
        <w:lang w:eastAsia="es-ES"/>
      </w:rPr>
      <w:pict w14:anchorId="0F25BD02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16167616" style="position:absolute;left:0;text-align:left;margin-left:0;margin-top:0;width:595.2pt;height:841.9pt;z-index:-251659776;mso-position-horizontal:center;mso-position-horizontal-relative:margin;mso-position-vertical:center;mso-position-vertical-relative:margin" o:spid="_x0000_s1025" o:allowincell="f" type="#_x0000_t75">
          <v:imagedata o:title="a4_v01-01" r:id="rId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21B18"/>
    <w:multiLevelType w:val="hybridMultilevel"/>
    <w:tmpl w:val="2A84891A"/>
    <w:lvl w:ilvl="0" w:tplc="045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</w:rPr>
    </w:lvl>
    <w:lvl w:ilvl="1" w:tplc="045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5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plc="045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plc="045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5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plc="045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plc="045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5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1" w15:restartNumberingAfterBreak="0">
    <w:nsid w:val="10C93147"/>
    <w:multiLevelType w:val="hybridMultilevel"/>
    <w:tmpl w:val="D68094F2"/>
    <w:lvl w:ilvl="0" w:tplc="045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560019">
      <w:start w:val="1"/>
      <w:numFmt w:val="lowerLetter"/>
      <w:lvlText w:val="%2."/>
      <w:lvlJc w:val="left"/>
      <w:pPr>
        <w:ind w:left="1440" w:hanging="360"/>
      </w:pPr>
    </w:lvl>
    <w:lvl w:ilvl="2" w:tplc="0456001B" w:tentative="1">
      <w:start w:val="1"/>
      <w:numFmt w:val="lowerRoman"/>
      <w:lvlText w:val="%3."/>
      <w:lvlJc w:val="right"/>
      <w:pPr>
        <w:ind w:left="2160" w:hanging="180"/>
      </w:pPr>
    </w:lvl>
    <w:lvl w:ilvl="3" w:tplc="0456000F" w:tentative="1">
      <w:start w:val="1"/>
      <w:numFmt w:val="decimal"/>
      <w:lvlText w:val="%4."/>
      <w:lvlJc w:val="left"/>
      <w:pPr>
        <w:ind w:left="2880" w:hanging="360"/>
      </w:pPr>
    </w:lvl>
    <w:lvl w:ilvl="4" w:tplc="04560019" w:tentative="1">
      <w:start w:val="1"/>
      <w:numFmt w:val="lowerLetter"/>
      <w:lvlText w:val="%5."/>
      <w:lvlJc w:val="left"/>
      <w:pPr>
        <w:ind w:left="3600" w:hanging="360"/>
      </w:pPr>
    </w:lvl>
    <w:lvl w:ilvl="5" w:tplc="0456001B" w:tentative="1">
      <w:start w:val="1"/>
      <w:numFmt w:val="lowerRoman"/>
      <w:lvlText w:val="%6."/>
      <w:lvlJc w:val="right"/>
      <w:pPr>
        <w:ind w:left="4320" w:hanging="180"/>
      </w:pPr>
    </w:lvl>
    <w:lvl w:ilvl="6" w:tplc="0456000F" w:tentative="1">
      <w:start w:val="1"/>
      <w:numFmt w:val="decimal"/>
      <w:lvlText w:val="%7."/>
      <w:lvlJc w:val="left"/>
      <w:pPr>
        <w:ind w:left="5040" w:hanging="360"/>
      </w:pPr>
    </w:lvl>
    <w:lvl w:ilvl="7" w:tplc="04560019" w:tentative="1">
      <w:start w:val="1"/>
      <w:numFmt w:val="lowerLetter"/>
      <w:lvlText w:val="%8."/>
      <w:lvlJc w:val="left"/>
      <w:pPr>
        <w:ind w:left="5760" w:hanging="360"/>
      </w:pPr>
    </w:lvl>
    <w:lvl w:ilvl="8" w:tplc="045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3D2B44"/>
    <w:multiLevelType w:val="hybridMultilevel"/>
    <w:tmpl w:val="15EECE9A"/>
    <w:lvl w:ilvl="0" w:tplc="045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560019" w:tentative="1">
      <w:start w:val="1"/>
      <w:numFmt w:val="lowerLetter"/>
      <w:lvlText w:val="%2."/>
      <w:lvlJc w:val="left"/>
      <w:pPr>
        <w:ind w:left="1440" w:hanging="360"/>
      </w:pPr>
    </w:lvl>
    <w:lvl w:ilvl="2" w:tplc="0456001B" w:tentative="1">
      <w:start w:val="1"/>
      <w:numFmt w:val="lowerRoman"/>
      <w:lvlText w:val="%3."/>
      <w:lvlJc w:val="right"/>
      <w:pPr>
        <w:ind w:left="2160" w:hanging="180"/>
      </w:pPr>
    </w:lvl>
    <w:lvl w:ilvl="3" w:tplc="0456000F" w:tentative="1">
      <w:start w:val="1"/>
      <w:numFmt w:val="decimal"/>
      <w:lvlText w:val="%4."/>
      <w:lvlJc w:val="left"/>
      <w:pPr>
        <w:ind w:left="2880" w:hanging="360"/>
      </w:pPr>
    </w:lvl>
    <w:lvl w:ilvl="4" w:tplc="04560019" w:tentative="1">
      <w:start w:val="1"/>
      <w:numFmt w:val="lowerLetter"/>
      <w:lvlText w:val="%5."/>
      <w:lvlJc w:val="left"/>
      <w:pPr>
        <w:ind w:left="3600" w:hanging="360"/>
      </w:pPr>
    </w:lvl>
    <w:lvl w:ilvl="5" w:tplc="0456001B" w:tentative="1">
      <w:start w:val="1"/>
      <w:numFmt w:val="lowerRoman"/>
      <w:lvlText w:val="%6."/>
      <w:lvlJc w:val="right"/>
      <w:pPr>
        <w:ind w:left="4320" w:hanging="180"/>
      </w:pPr>
    </w:lvl>
    <w:lvl w:ilvl="6" w:tplc="0456000F" w:tentative="1">
      <w:start w:val="1"/>
      <w:numFmt w:val="decimal"/>
      <w:lvlText w:val="%7."/>
      <w:lvlJc w:val="left"/>
      <w:pPr>
        <w:ind w:left="5040" w:hanging="360"/>
      </w:pPr>
    </w:lvl>
    <w:lvl w:ilvl="7" w:tplc="04560019" w:tentative="1">
      <w:start w:val="1"/>
      <w:numFmt w:val="lowerLetter"/>
      <w:lvlText w:val="%8."/>
      <w:lvlJc w:val="left"/>
      <w:pPr>
        <w:ind w:left="5760" w:hanging="360"/>
      </w:pPr>
    </w:lvl>
    <w:lvl w:ilvl="8" w:tplc="045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9A5428"/>
    <w:multiLevelType w:val="hybridMultilevel"/>
    <w:tmpl w:val="2CF665F2"/>
    <w:lvl w:ilvl="0" w:tplc="045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560019" w:tentative="1">
      <w:start w:val="1"/>
      <w:numFmt w:val="lowerLetter"/>
      <w:lvlText w:val="%2."/>
      <w:lvlJc w:val="left"/>
      <w:pPr>
        <w:ind w:left="1440" w:hanging="360"/>
      </w:pPr>
    </w:lvl>
    <w:lvl w:ilvl="2" w:tplc="0456001B" w:tentative="1">
      <w:start w:val="1"/>
      <w:numFmt w:val="lowerRoman"/>
      <w:lvlText w:val="%3."/>
      <w:lvlJc w:val="right"/>
      <w:pPr>
        <w:ind w:left="2160" w:hanging="180"/>
      </w:pPr>
    </w:lvl>
    <w:lvl w:ilvl="3" w:tplc="0456000F" w:tentative="1">
      <w:start w:val="1"/>
      <w:numFmt w:val="decimal"/>
      <w:lvlText w:val="%4."/>
      <w:lvlJc w:val="left"/>
      <w:pPr>
        <w:ind w:left="2880" w:hanging="360"/>
      </w:pPr>
    </w:lvl>
    <w:lvl w:ilvl="4" w:tplc="04560019" w:tentative="1">
      <w:start w:val="1"/>
      <w:numFmt w:val="lowerLetter"/>
      <w:lvlText w:val="%5."/>
      <w:lvlJc w:val="left"/>
      <w:pPr>
        <w:ind w:left="3600" w:hanging="360"/>
      </w:pPr>
    </w:lvl>
    <w:lvl w:ilvl="5" w:tplc="0456001B" w:tentative="1">
      <w:start w:val="1"/>
      <w:numFmt w:val="lowerRoman"/>
      <w:lvlText w:val="%6."/>
      <w:lvlJc w:val="right"/>
      <w:pPr>
        <w:ind w:left="4320" w:hanging="180"/>
      </w:pPr>
    </w:lvl>
    <w:lvl w:ilvl="6" w:tplc="0456000F" w:tentative="1">
      <w:start w:val="1"/>
      <w:numFmt w:val="decimal"/>
      <w:lvlText w:val="%7."/>
      <w:lvlJc w:val="left"/>
      <w:pPr>
        <w:ind w:left="5040" w:hanging="360"/>
      </w:pPr>
    </w:lvl>
    <w:lvl w:ilvl="7" w:tplc="04560019" w:tentative="1">
      <w:start w:val="1"/>
      <w:numFmt w:val="lowerLetter"/>
      <w:lvlText w:val="%8."/>
      <w:lvlJc w:val="left"/>
      <w:pPr>
        <w:ind w:left="5760" w:hanging="360"/>
      </w:pPr>
    </w:lvl>
    <w:lvl w:ilvl="8" w:tplc="045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4257E9"/>
    <w:multiLevelType w:val="hybridMultilevel"/>
    <w:tmpl w:val="B45A5F9C"/>
    <w:lvl w:ilvl="0" w:tplc="045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</w:rPr>
    </w:lvl>
    <w:lvl w:ilvl="1" w:tplc="0456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5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plc="045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plc="045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5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plc="045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plc="045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5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num w:numId="1" w16cid:durableId="634067018">
    <w:abstractNumId w:val="2"/>
  </w:num>
  <w:num w:numId="2" w16cid:durableId="722600149">
    <w:abstractNumId w:val="1"/>
  </w:num>
  <w:num w:numId="3" w16cid:durableId="1501769382">
    <w:abstractNumId w:val="4"/>
  </w:num>
  <w:num w:numId="4" w16cid:durableId="610429966">
    <w:abstractNumId w:val="0"/>
  </w:num>
  <w:num w:numId="5" w16cid:durableId="13365717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proofState w:spelling="clean" w:grammar="dirty"/>
  <w:attachedTemplate r:id="rId1"/>
  <w:trackRevisions w:val="false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F4B"/>
    <w:rsid w:val="000029D9"/>
    <w:rsid w:val="00014099"/>
    <w:rsid w:val="00016A96"/>
    <w:rsid w:val="00024F04"/>
    <w:rsid w:val="00035E2A"/>
    <w:rsid w:val="000417B4"/>
    <w:rsid w:val="0004198F"/>
    <w:rsid w:val="00045CA8"/>
    <w:rsid w:val="000538A0"/>
    <w:rsid w:val="00056056"/>
    <w:rsid w:val="00057047"/>
    <w:rsid w:val="00071F16"/>
    <w:rsid w:val="00090DAF"/>
    <w:rsid w:val="0009416C"/>
    <w:rsid w:val="0009449C"/>
    <w:rsid w:val="000A2CAC"/>
    <w:rsid w:val="000B16BF"/>
    <w:rsid w:val="000B247E"/>
    <w:rsid w:val="000B253D"/>
    <w:rsid w:val="000D1D19"/>
    <w:rsid w:val="000E0B02"/>
    <w:rsid w:val="000E1243"/>
    <w:rsid w:val="000E4C84"/>
    <w:rsid w:val="000F3AFE"/>
    <w:rsid w:val="000F632A"/>
    <w:rsid w:val="0010511F"/>
    <w:rsid w:val="001149F3"/>
    <w:rsid w:val="0012371A"/>
    <w:rsid w:val="00127A67"/>
    <w:rsid w:val="001367D8"/>
    <w:rsid w:val="001368C0"/>
    <w:rsid w:val="001402DA"/>
    <w:rsid w:val="001620BA"/>
    <w:rsid w:val="001644BE"/>
    <w:rsid w:val="001766E3"/>
    <w:rsid w:val="0017675D"/>
    <w:rsid w:val="001920B7"/>
    <w:rsid w:val="0019756D"/>
    <w:rsid w:val="001A48C1"/>
    <w:rsid w:val="001B5B32"/>
    <w:rsid w:val="001B67FF"/>
    <w:rsid w:val="001E64E9"/>
    <w:rsid w:val="001F424C"/>
    <w:rsid w:val="002002A2"/>
    <w:rsid w:val="00222AE6"/>
    <w:rsid w:val="002422A9"/>
    <w:rsid w:val="00245062"/>
    <w:rsid w:val="0024538D"/>
    <w:rsid w:val="00253ECE"/>
    <w:rsid w:val="002551CA"/>
    <w:rsid w:val="00282414"/>
    <w:rsid w:val="0028242E"/>
    <w:rsid w:val="00291395"/>
    <w:rsid w:val="002C1B3F"/>
    <w:rsid w:val="002C606B"/>
    <w:rsid w:val="002F002E"/>
    <w:rsid w:val="002F552A"/>
    <w:rsid w:val="002F5C4E"/>
    <w:rsid w:val="00321246"/>
    <w:rsid w:val="00343649"/>
    <w:rsid w:val="00354620"/>
    <w:rsid w:val="00361A3D"/>
    <w:rsid w:val="00382F9E"/>
    <w:rsid w:val="00384BFF"/>
    <w:rsid w:val="00393CB7"/>
    <w:rsid w:val="003A330E"/>
    <w:rsid w:val="003C1A00"/>
    <w:rsid w:val="003D268F"/>
    <w:rsid w:val="003D638B"/>
    <w:rsid w:val="003E4F3B"/>
    <w:rsid w:val="003F09F9"/>
    <w:rsid w:val="00401ABE"/>
    <w:rsid w:val="00402253"/>
    <w:rsid w:val="00417CB0"/>
    <w:rsid w:val="00431447"/>
    <w:rsid w:val="00432DB4"/>
    <w:rsid w:val="00435C95"/>
    <w:rsid w:val="00456703"/>
    <w:rsid w:val="004620CD"/>
    <w:rsid w:val="00476893"/>
    <w:rsid w:val="004846AE"/>
    <w:rsid w:val="00485106"/>
    <w:rsid w:val="004957F3"/>
    <w:rsid w:val="004A192F"/>
    <w:rsid w:val="004A1A58"/>
    <w:rsid w:val="004A4F3B"/>
    <w:rsid w:val="004B2F5D"/>
    <w:rsid w:val="004B7F33"/>
    <w:rsid w:val="004D7007"/>
    <w:rsid w:val="00531A12"/>
    <w:rsid w:val="00531F2B"/>
    <w:rsid w:val="00534F4B"/>
    <w:rsid w:val="00537AD2"/>
    <w:rsid w:val="0054719A"/>
    <w:rsid w:val="00547DD6"/>
    <w:rsid w:val="005515F8"/>
    <w:rsid w:val="00551C77"/>
    <w:rsid w:val="00573751"/>
    <w:rsid w:val="00591691"/>
    <w:rsid w:val="005A17E2"/>
    <w:rsid w:val="005B210C"/>
    <w:rsid w:val="005C1391"/>
    <w:rsid w:val="005C391A"/>
    <w:rsid w:val="005C3E5C"/>
    <w:rsid w:val="005D0A67"/>
    <w:rsid w:val="005D39C5"/>
    <w:rsid w:val="005F3FD8"/>
    <w:rsid w:val="00611A66"/>
    <w:rsid w:val="0061362C"/>
    <w:rsid w:val="00614CAD"/>
    <w:rsid w:val="0062291C"/>
    <w:rsid w:val="00627B53"/>
    <w:rsid w:val="0063727F"/>
    <w:rsid w:val="00643548"/>
    <w:rsid w:val="006748D9"/>
    <w:rsid w:val="00676BFB"/>
    <w:rsid w:val="00692DD5"/>
    <w:rsid w:val="006A1D08"/>
    <w:rsid w:val="006B1429"/>
    <w:rsid w:val="006B1FBE"/>
    <w:rsid w:val="006E6844"/>
    <w:rsid w:val="007001C9"/>
    <w:rsid w:val="00712052"/>
    <w:rsid w:val="00726311"/>
    <w:rsid w:val="007276E3"/>
    <w:rsid w:val="00727EE7"/>
    <w:rsid w:val="00737944"/>
    <w:rsid w:val="007418AF"/>
    <w:rsid w:val="00744F23"/>
    <w:rsid w:val="00751A04"/>
    <w:rsid w:val="00753D6D"/>
    <w:rsid w:val="00755D8A"/>
    <w:rsid w:val="0076014E"/>
    <w:rsid w:val="00767AEE"/>
    <w:rsid w:val="0078353F"/>
    <w:rsid w:val="007B678A"/>
    <w:rsid w:val="007C25D5"/>
    <w:rsid w:val="007D0FB3"/>
    <w:rsid w:val="007D327C"/>
    <w:rsid w:val="007D3CB2"/>
    <w:rsid w:val="007D5528"/>
    <w:rsid w:val="007E465F"/>
    <w:rsid w:val="008355E2"/>
    <w:rsid w:val="00844204"/>
    <w:rsid w:val="00866960"/>
    <w:rsid w:val="008733A3"/>
    <w:rsid w:val="00875A56"/>
    <w:rsid w:val="008972C1"/>
    <w:rsid w:val="008A0EA0"/>
    <w:rsid w:val="008A303C"/>
    <w:rsid w:val="008C1E9A"/>
    <w:rsid w:val="008D2C8A"/>
    <w:rsid w:val="00916524"/>
    <w:rsid w:val="00951713"/>
    <w:rsid w:val="00953357"/>
    <w:rsid w:val="00992426"/>
    <w:rsid w:val="009D2916"/>
    <w:rsid w:val="009E4E25"/>
    <w:rsid w:val="009F7291"/>
    <w:rsid w:val="00A17640"/>
    <w:rsid w:val="00A2763D"/>
    <w:rsid w:val="00A663C1"/>
    <w:rsid w:val="00A97283"/>
    <w:rsid w:val="00AB3EDA"/>
    <w:rsid w:val="00AC1FEC"/>
    <w:rsid w:val="00AC5FA1"/>
    <w:rsid w:val="00AC643F"/>
    <w:rsid w:val="00AD263E"/>
    <w:rsid w:val="00AD5728"/>
    <w:rsid w:val="00B117F0"/>
    <w:rsid w:val="00B239E1"/>
    <w:rsid w:val="00B270EF"/>
    <w:rsid w:val="00B3694F"/>
    <w:rsid w:val="00B36E6D"/>
    <w:rsid w:val="00B85AC5"/>
    <w:rsid w:val="00BB0FE4"/>
    <w:rsid w:val="00BB79EE"/>
    <w:rsid w:val="00BC3A9A"/>
    <w:rsid w:val="00BC53F0"/>
    <w:rsid w:val="00BD41F0"/>
    <w:rsid w:val="00BF3E3B"/>
    <w:rsid w:val="00C05AA7"/>
    <w:rsid w:val="00C22584"/>
    <w:rsid w:val="00C331D5"/>
    <w:rsid w:val="00C34355"/>
    <w:rsid w:val="00C36EDD"/>
    <w:rsid w:val="00C57E13"/>
    <w:rsid w:val="00C71206"/>
    <w:rsid w:val="00C82979"/>
    <w:rsid w:val="00C86BF1"/>
    <w:rsid w:val="00C93357"/>
    <w:rsid w:val="00CB2913"/>
    <w:rsid w:val="00CC06E7"/>
    <w:rsid w:val="00CF083C"/>
    <w:rsid w:val="00D0316E"/>
    <w:rsid w:val="00D03DA1"/>
    <w:rsid w:val="00D13594"/>
    <w:rsid w:val="00D1451C"/>
    <w:rsid w:val="00D236FF"/>
    <w:rsid w:val="00D30718"/>
    <w:rsid w:val="00D31453"/>
    <w:rsid w:val="00D357A8"/>
    <w:rsid w:val="00D4194A"/>
    <w:rsid w:val="00D51D86"/>
    <w:rsid w:val="00D76DC4"/>
    <w:rsid w:val="00D835D5"/>
    <w:rsid w:val="00D85E85"/>
    <w:rsid w:val="00D94B8A"/>
    <w:rsid w:val="00DA2F19"/>
    <w:rsid w:val="00DA677A"/>
    <w:rsid w:val="00DB22A8"/>
    <w:rsid w:val="00DB2345"/>
    <w:rsid w:val="00DE41D3"/>
    <w:rsid w:val="00E06670"/>
    <w:rsid w:val="00E439EC"/>
    <w:rsid w:val="00E529F0"/>
    <w:rsid w:val="00E5351E"/>
    <w:rsid w:val="00E642D6"/>
    <w:rsid w:val="00E753BB"/>
    <w:rsid w:val="00E81AC5"/>
    <w:rsid w:val="00E8226B"/>
    <w:rsid w:val="00E82AFF"/>
    <w:rsid w:val="00E83509"/>
    <w:rsid w:val="00E8787E"/>
    <w:rsid w:val="00E95F7A"/>
    <w:rsid w:val="00E96CDE"/>
    <w:rsid w:val="00EA09DE"/>
    <w:rsid w:val="00EA7DB5"/>
    <w:rsid w:val="00EB74FC"/>
    <w:rsid w:val="00EB7A7E"/>
    <w:rsid w:val="00EC538B"/>
    <w:rsid w:val="00ED7DEA"/>
    <w:rsid w:val="00EF581A"/>
    <w:rsid w:val="00F026BD"/>
    <w:rsid w:val="00F16C14"/>
    <w:rsid w:val="00F246F7"/>
    <w:rsid w:val="00F34248"/>
    <w:rsid w:val="00F5359E"/>
    <w:rsid w:val="00F604B4"/>
    <w:rsid w:val="00F80209"/>
    <w:rsid w:val="00F81F5B"/>
    <w:rsid w:val="00F91FAD"/>
    <w:rsid w:val="00F949FB"/>
    <w:rsid w:val="00FA0ADB"/>
    <w:rsid w:val="00FD5FA9"/>
    <w:rsid w:val="00FE7061"/>
    <w:rsid w:val="00FF375F"/>
    <w:rsid w:val="261CD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gl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23FD69"/>
  <w15:chartTrackingRefBased/>
  <w15:docId w15:val="{C1D89FD0-8B1C-4814-93A7-D6165616F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hAnsi="Calibri" w:eastAsia="Calibri" w:cs="Times New Roman"/>
        <w:lang w:val="gl-ES" w:eastAsia="gl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85AC5"/>
    <w:pPr>
      <w:spacing w:after="200" w:line="276" w:lineRule="auto"/>
      <w:jc w:val="both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BB79EE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b/>
      <w:color w:val="2E74B5" w:themeColor="accent1" w:themeShade="BF"/>
      <w:sz w:val="32"/>
      <w:szCs w:val="32"/>
      <w:u w:val="single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63727F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B0FE4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BB0FE4"/>
  </w:style>
  <w:style w:type="paragraph" w:styleId="Piedepgina">
    <w:name w:val="footer"/>
    <w:basedOn w:val="Normal"/>
    <w:link w:val="PiedepginaCar"/>
    <w:uiPriority w:val="99"/>
    <w:unhideWhenUsed/>
    <w:rsid w:val="00BB0FE4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BB0FE4"/>
  </w:style>
  <w:style w:type="paragraph" w:styleId="Textodeglobo">
    <w:name w:val="Balloon Text"/>
    <w:basedOn w:val="Normal"/>
    <w:link w:val="TextodegloboCar"/>
    <w:uiPriority w:val="99"/>
    <w:semiHidden/>
    <w:unhideWhenUsed/>
    <w:rsid w:val="00BB0F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BB0FE4"/>
    <w:rPr>
      <w:rFonts w:ascii="Tahoma" w:hAnsi="Tahoma" w:cs="Tahoma"/>
      <w:sz w:val="16"/>
      <w:szCs w:val="16"/>
    </w:rPr>
  </w:style>
  <w:style w:type="paragraph" w:styleId="Sinespaciado">
    <w:name w:val="No Spacing"/>
    <w:link w:val="SinespaciadoCar"/>
    <w:uiPriority w:val="1"/>
    <w:qFormat/>
    <w:rsid w:val="006A1D08"/>
    <w:rPr>
      <w:rFonts w:asciiTheme="minorHAnsi" w:hAnsiTheme="minorHAnsi" w:eastAsiaTheme="minorEastAsia" w:cstheme="minorBidi"/>
      <w:sz w:val="22"/>
      <w:szCs w:val="22"/>
    </w:rPr>
  </w:style>
  <w:style w:type="character" w:styleId="SinespaciadoCar" w:customStyle="1">
    <w:name w:val="Sin espaciado Car"/>
    <w:basedOn w:val="Fuentedeprrafopredeter"/>
    <w:link w:val="Sinespaciado"/>
    <w:uiPriority w:val="1"/>
    <w:rsid w:val="006A1D08"/>
    <w:rPr>
      <w:rFonts w:asciiTheme="minorHAnsi" w:hAnsiTheme="minorHAnsi" w:eastAsiaTheme="minorEastAsia" w:cstheme="minorBidi"/>
      <w:sz w:val="22"/>
      <w:szCs w:val="22"/>
    </w:rPr>
  </w:style>
  <w:style w:type="character" w:styleId="Ttulo1Car" w:customStyle="1">
    <w:name w:val="Título 1 Car"/>
    <w:basedOn w:val="Fuentedeprrafopredeter"/>
    <w:link w:val="Ttulo1"/>
    <w:uiPriority w:val="9"/>
    <w:rsid w:val="00BB79EE"/>
    <w:rPr>
      <w:rFonts w:asciiTheme="majorHAnsi" w:hAnsiTheme="majorHAnsi" w:eastAsiaTheme="majorEastAsia" w:cstheme="majorBidi"/>
      <w:b/>
      <w:color w:val="2E74B5" w:themeColor="accent1" w:themeShade="BF"/>
      <w:sz w:val="32"/>
      <w:szCs w:val="32"/>
      <w:u w:val="single"/>
      <w:lang w:val="es-ES" w:eastAsia="en-US"/>
    </w:rPr>
  </w:style>
  <w:style w:type="character" w:styleId="Ttulo2Car" w:customStyle="1">
    <w:name w:val="Título 2 Car"/>
    <w:basedOn w:val="Fuentedeprrafopredeter"/>
    <w:link w:val="Ttulo2"/>
    <w:uiPriority w:val="9"/>
    <w:rsid w:val="0063727F"/>
    <w:rPr>
      <w:rFonts w:asciiTheme="majorHAnsi" w:hAnsiTheme="majorHAnsi" w:eastAsiaTheme="majorEastAsia" w:cstheme="majorBidi"/>
      <w:color w:val="2E74B5" w:themeColor="accent1" w:themeShade="BF"/>
      <w:sz w:val="26"/>
      <w:szCs w:val="26"/>
      <w:lang w:val="es-ES" w:eastAsia="en-US"/>
    </w:rPr>
  </w:style>
  <w:style w:type="paragraph" w:styleId="Prrafodelista">
    <w:name w:val="List Paragraph"/>
    <w:basedOn w:val="Normal"/>
    <w:uiPriority w:val="34"/>
    <w:qFormat/>
    <w:rsid w:val="00E06670"/>
    <w:pPr>
      <w:ind w:left="720"/>
      <w:contextualSpacing/>
    </w:pPr>
  </w:style>
  <w:style w:type="table" w:styleId="Tablaconcuadrcula">
    <w:name w:val="Table Grid"/>
    <w:basedOn w:val="Tablanormal"/>
    <w:uiPriority w:val="59"/>
    <w:rsid w:val="005C3E5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ipervnculo">
    <w:name w:val="Hyperlink"/>
    <w:basedOn w:val="Fuentedeprrafopredeter"/>
    <w:uiPriority w:val="99"/>
    <w:unhideWhenUsed/>
    <w:rsid w:val="00953357"/>
    <w:rPr>
      <w:color w:val="0563C1" w:themeColor="hyperlink"/>
      <w:u w:val="single"/>
    </w:rPr>
  </w:style>
  <w:style w:type="character" w:styleId="Mencinnonresolta1" w:customStyle="1">
    <w:name w:val="Mención non resolta1"/>
    <w:basedOn w:val="Fuentedeprrafopredeter"/>
    <w:uiPriority w:val="99"/>
    <w:semiHidden/>
    <w:unhideWhenUsed/>
    <w:rsid w:val="00953357"/>
    <w:rPr>
      <w:color w:val="605E5C"/>
      <w:shd w:val="clear" w:color="auto" w:fill="E1DFDD"/>
    </w:rPr>
  </w:style>
  <w:style w:type="table" w:styleId="Tablaconcuadrcula5oscura-nfasis1">
    <w:name w:val="Grid Table 5 Dark Accent 1"/>
    <w:basedOn w:val="Tablanormal"/>
    <w:uiPriority w:val="50"/>
    <w:rsid w:val="0004198F"/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paragraph" w:styleId="TtuloTDC">
    <w:name w:val="TOC Heading"/>
    <w:basedOn w:val="Ttulo1"/>
    <w:next w:val="Normal"/>
    <w:uiPriority w:val="39"/>
    <w:unhideWhenUsed/>
    <w:qFormat/>
    <w:rsid w:val="004957F3"/>
    <w:pPr>
      <w:spacing w:line="259" w:lineRule="auto"/>
      <w:jc w:val="left"/>
      <w:outlineLvl w:val="9"/>
    </w:pPr>
    <w:rPr>
      <w:b w:val="0"/>
      <w:u w:val="none"/>
      <w:lang w:val="gl-ES" w:eastAsia="gl-ES"/>
    </w:rPr>
  </w:style>
  <w:style w:type="paragraph" w:styleId="TDC1">
    <w:name w:val="toc 1"/>
    <w:basedOn w:val="Normal"/>
    <w:next w:val="Normal"/>
    <w:autoRedefine/>
    <w:uiPriority w:val="39"/>
    <w:unhideWhenUsed/>
    <w:rsid w:val="004957F3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4957F3"/>
    <w:pPr>
      <w:spacing w:after="100"/>
      <w:ind w:left="220"/>
    </w:pPr>
  </w:style>
  <w:style w:type="character" w:styleId="Mencinsinresolver">
    <w:name w:val="Unresolved Mention"/>
    <w:basedOn w:val="Fuentedeprrafopredeter"/>
    <w:uiPriority w:val="99"/>
    <w:semiHidden/>
    <w:unhideWhenUsed/>
    <w:rsid w:val="000F63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header" Target="header2.xml" Id="rId11" /><Relationship Type="http://schemas.openxmlformats.org/officeDocument/2006/relationships/settings" Target="settings.xml" Id="rId5" /><Relationship Type="http://schemas.openxmlformats.org/officeDocument/2006/relationships/theme" Target="theme/theme1.xml" Id="rId15" /><Relationship Type="http://schemas.openxmlformats.org/officeDocument/2006/relationships/header" Target="header1.xml" Id="rId10" /><Relationship Type="http://schemas.openxmlformats.org/officeDocument/2006/relationships/styles" Target="styles.xml" Id="rId4" /><Relationship Type="http://schemas.openxmlformats.org/officeDocument/2006/relationships/image" Target="media/image1.jpeg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ownloads\Modelo%20documento%20AGEFEC%20(1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2020-04-21T00:00:00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GostName.XSL" StyleName="GOST - por nome" Version="2003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D8E1FB2-07F7-4E0A-B7AF-6E684E3CDF97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Modelo%20documento%20AGEFEC%20(1).dotx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Título</dc:title>
  <dc:subject>Subtítulo</dc:subject>
  <dc:creator>Usuario</dc:creator>
  <keywords/>
  <lastModifiedBy>Adrian Vences</lastModifiedBy>
  <revision>2</revision>
  <dcterms:created xsi:type="dcterms:W3CDTF">2024-09-14T11:52:00.0000000Z</dcterms:created>
  <dcterms:modified xsi:type="dcterms:W3CDTF">2024-09-14T11:52:46.6918852Z</dcterms:modified>
</coreProperties>
</file>